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201</w:t>
            </w:r>
            <w:r w:rsidR="00E8676F">
              <w:rPr>
                <w:rFonts w:ascii="Arial" w:hAnsi="Arial" w:cs="Arial"/>
                <w:b/>
                <w:color w:val="000000"/>
              </w:rPr>
              <w:t>9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:rsidR="001958F5" w:rsidRPr="001958F5" w:rsidRDefault="00F427BC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I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</w:t>
            </w:r>
            <w:r w:rsidR="00E8676F"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proofErr w:type="spellEnd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proofErr w:type="spellStart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</w:t>
            </w:r>
            <w:proofErr w:type="spellEnd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E8676F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E8676F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115017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8676F">
              <w:rPr>
                <w:rFonts w:ascii="Arial" w:hAnsi="Arial" w:cs="Arial"/>
                <w:sz w:val="20"/>
                <w:szCs w:val="20"/>
              </w:rPr>
              <w:t>25,81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676F" w:rsidRDefault="00E8676F" w:rsidP="00E867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:rsidR="00077553" w:rsidRDefault="00E8676F" w:rsidP="00E867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E8676F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5F0131" w:rsidRDefault="00115017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BC5B07">
              <w:rPr>
                <w:rFonts w:ascii="Arial" w:hAnsi="Arial" w:cs="Arial"/>
                <w:sz w:val="20"/>
                <w:szCs w:val="20"/>
              </w:rPr>
              <w:t>45,09</w:t>
            </w:r>
          </w:p>
        </w:tc>
      </w:tr>
      <w:tr w:rsidR="00E8676F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676F" w:rsidRDefault="00E8676F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676F" w:rsidRDefault="00E8676F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676F" w:rsidRPr="008227D4" w:rsidRDefault="00E8676F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1501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5,78</w:t>
            </w:r>
          </w:p>
        </w:tc>
      </w:tr>
      <w:tr w:rsidR="00E8676F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676F" w:rsidRDefault="00E8676F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676F" w:rsidRDefault="00E8676F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676F" w:rsidRPr="008227D4" w:rsidRDefault="00115017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  <w:r w:rsidR="00E8676F">
              <w:rPr>
                <w:rFonts w:ascii="Arial" w:hAnsi="Arial" w:cs="Arial"/>
                <w:sz w:val="20"/>
                <w:szCs w:val="20"/>
              </w:rPr>
              <w:t>1,33</w:t>
            </w:r>
          </w:p>
        </w:tc>
      </w:tr>
      <w:tr w:rsidR="00E8676F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76F" w:rsidRDefault="00E8676F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76F" w:rsidRDefault="00E8676F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76F" w:rsidRPr="008227D4" w:rsidRDefault="00CE3DAC" w:rsidP="000A6B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</w:t>
            </w:r>
          </w:p>
        </w:tc>
      </w:tr>
      <w:tr w:rsidR="00E8676F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76F" w:rsidRDefault="006B7FA4" w:rsidP="006B7F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Mokytojo padėjėjas (su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76F" w:rsidRDefault="00E8676F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76F" w:rsidRDefault="00115017" w:rsidP="000A6B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  <w:bookmarkStart w:id="0" w:name="_GoBack"/>
            <w:bookmarkEnd w:id="0"/>
            <w:r w:rsidR="00CE3DAC">
              <w:rPr>
                <w:rFonts w:ascii="Arial" w:hAnsi="Arial" w:cs="Arial"/>
                <w:sz w:val="20"/>
                <w:szCs w:val="20"/>
              </w:rPr>
              <w:t>5,44</w:t>
            </w:r>
          </w:p>
        </w:tc>
      </w:tr>
    </w:tbl>
    <w:p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115017"/>
    <w:rsid w:val="001233C2"/>
    <w:rsid w:val="00151E12"/>
    <w:rsid w:val="00182F95"/>
    <w:rsid w:val="00183370"/>
    <w:rsid w:val="001958F5"/>
    <w:rsid w:val="001A0799"/>
    <w:rsid w:val="001B7C47"/>
    <w:rsid w:val="002343C5"/>
    <w:rsid w:val="00270BCB"/>
    <w:rsid w:val="0028058A"/>
    <w:rsid w:val="00286412"/>
    <w:rsid w:val="002C27C3"/>
    <w:rsid w:val="002D3DA8"/>
    <w:rsid w:val="002E302E"/>
    <w:rsid w:val="003503BE"/>
    <w:rsid w:val="00452259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B7FA4"/>
    <w:rsid w:val="006C1E38"/>
    <w:rsid w:val="006D098B"/>
    <w:rsid w:val="006D5385"/>
    <w:rsid w:val="00740CAC"/>
    <w:rsid w:val="0074428A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BC5B07"/>
    <w:rsid w:val="00C21F5C"/>
    <w:rsid w:val="00C506A9"/>
    <w:rsid w:val="00C5109E"/>
    <w:rsid w:val="00C623D4"/>
    <w:rsid w:val="00C666AE"/>
    <w:rsid w:val="00C80A14"/>
    <w:rsid w:val="00CE3DAC"/>
    <w:rsid w:val="00D2100A"/>
    <w:rsid w:val="00D97D32"/>
    <w:rsid w:val="00DD326C"/>
    <w:rsid w:val="00E64558"/>
    <w:rsid w:val="00E679E5"/>
    <w:rsid w:val="00E75063"/>
    <w:rsid w:val="00E8676F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bo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45</TotalTime>
  <Pages>1</Pages>
  <Words>245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5</cp:revision>
  <dcterms:created xsi:type="dcterms:W3CDTF">2018-03-07T14:32:00Z</dcterms:created>
  <dcterms:modified xsi:type="dcterms:W3CDTF">2019-11-13T13:06:00Z</dcterms:modified>
</cp:coreProperties>
</file>