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0C7630">
              <w:rPr>
                <w:rFonts w:ascii="Arial" w:hAnsi="Arial" w:cs="Arial"/>
                <w:b/>
                <w:color w:val="000000"/>
              </w:rPr>
              <w:t>9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1958F5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0C7630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</w:t>
            </w:r>
            <w:proofErr w:type="spellEnd"/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C00C6A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919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5F0131" w:rsidRDefault="00C00C6A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C00C6A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Mokytojo 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>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C00C6A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</w:t>
            </w:r>
          </w:p>
        </w:tc>
      </w:tr>
      <w:tr w:rsidR="000C7630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7630" w:rsidRPr="008227D4" w:rsidRDefault="00C00C6A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</w:tr>
      <w:tr w:rsidR="000C7630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Pr="008227D4" w:rsidRDefault="003D7C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00C6A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C7630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Mokytojo padėjėjas (su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630" w:rsidRDefault="00C00C6A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</w:tr>
    </w:tbl>
    <w:p w:rsidR="00183370" w:rsidRDefault="00183370">
      <w:bookmarkStart w:id="0" w:name="_GoBack"/>
      <w:bookmarkEnd w:id="0"/>
    </w:p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0C7630"/>
    <w:rsid w:val="001233C2"/>
    <w:rsid w:val="00151E12"/>
    <w:rsid w:val="00183370"/>
    <w:rsid w:val="001958F5"/>
    <w:rsid w:val="001A0799"/>
    <w:rsid w:val="001A6A69"/>
    <w:rsid w:val="001B7C47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C00C6A"/>
    <w:rsid w:val="00C21F5C"/>
    <w:rsid w:val="00C506A9"/>
    <w:rsid w:val="00C5109E"/>
    <w:rsid w:val="00C623D4"/>
    <w:rsid w:val="00C666AE"/>
    <w:rsid w:val="00C80A14"/>
    <w:rsid w:val="00D2100A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0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2</cp:revision>
  <dcterms:created xsi:type="dcterms:W3CDTF">2020-02-11T07:54:00Z</dcterms:created>
  <dcterms:modified xsi:type="dcterms:W3CDTF">2020-02-11T07:54:00Z</dcterms:modified>
</cp:coreProperties>
</file>