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6027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6C4CDECF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7F994DB8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3747786A" w14:textId="77777777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20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4BE35BFD" w14:textId="7FC6E20B" w:rsidR="001958F5" w:rsidRPr="001958F5" w:rsidRDefault="00644C3E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1068DF"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738A2103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0CAC99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465E18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94A9DE" w14:textId="0BDAB88F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644C3E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454579E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156234A3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4C035BAF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15B17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B04385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1B07B3" w14:textId="0B1E91B4" w:rsidR="000C7630" w:rsidRPr="008227D4" w:rsidRDefault="00811856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925,50</w:t>
            </w:r>
          </w:p>
        </w:tc>
      </w:tr>
      <w:tr w:rsidR="000C7630" w14:paraId="25D37A2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E11394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50B8E7C9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A0EDBF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CDAF87" w14:textId="467EE4C7" w:rsidR="000C7630" w:rsidRPr="005F0131" w:rsidRDefault="0081185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1221,63</w:t>
            </w:r>
          </w:p>
        </w:tc>
      </w:tr>
      <w:tr w:rsidR="000C7630" w14:paraId="7CAB1D1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02E9AA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CAE604" w14:textId="213F1905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E411A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E6F755" w14:textId="5AD48D98" w:rsidR="000C7630" w:rsidRPr="008227D4" w:rsidRDefault="00E411A6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758,86</w:t>
            </w:r>
          </w:p>
        </w:tc>
      </w:tr>
      <w:tr w:rsidR="000C7630" w14:paraId="7C0478E1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88EC4D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DE2F18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C1A5DB" w14:textId="5348809F" w:rsidR="000C7630" w:rsidRPr="008227D4" w:rsidRDefault="00E411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753,96</w:t>
            </w:r>
          </w:p>
        </w:tc>
      </w:tr>
      <w:tr w:rsidR="000C7630" w14:paraId="44F64311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4407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96CA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797A" w14:textId="559D5F87" w:rsidR="000C7630" w:rsidRPr="00D41729" w:rsidRDefault="00E411A6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607,00</w:t>
            </w:r>
          </w:p>
        </w:tc>
      </w:tr>
      <w:tr w:rsidR="000C7630" w14:paraId="71A8049A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C5DB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44DE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B81C" w14:textId="22270C2C" w:rsidR="000C7630" w:rsidRPr="00D41729" w:rsidRDefault="00D41729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1729">
              <w:rPr>
                <w:rFonts w:ascii="Arial" w:hAnsi="Arial" w:cs="Arial"/>
                <w:sz w:val="20"/>
                <w:szCs w:val="20"/>
              </w:rPr>
              <w:t>7</w:t>
            </w:r>
            <w:r w:rsidR="00E411A6">
              <w:rPr>
                <w:rFonts w:ascii="Arial" w:hAnsi="Arial" w:cs="Arial"/>
                <w:sz w:val="20"/>
                <w:szCs w:val="20"/>
              </w:rPr>
              <w:t>47,61</w:t>
            </w:r>
          </w:p>
        </w:tc>
      </w:tr>
    </w:tbl>
    <w:p w14:paraId="55C580A7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503BE"/>
    <w:rsid w:val="00363AA5"/>
    <w:rsid w:val="003D7CA6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44C3E"/>
    <w:rsid w:val="00684E73"/>
    <w:rsid w:val="006C1E38"/>
    <w:rsid w:val="006D098B"/>
    <w:rsid w:val="006D5385"/>
    <w:rsid w:val="00740CAC"/>
    <w:rsid w:val="0074428A"/>
    <w:rsid w:val="007B3CCE"/>
    <w:rsid w:val="00811856"/>
    <w:rsid w:val="008227D4"/>
    <w:rsid w:val="0083768A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21F5C"/>
    <w:rsid w:val="00C506A9"/>
    <w:rsid w:val="00C5109E"/>
    <w:rsid w:val="00C623D4"/>
    <w:rsid w:val="00C666AE"/>
    <w:rsid w:val="00C80A14"/>
    <w:rsid w:val="00D2100A"/>
    <w:rsid w:val="00D41729"/>
    <w:rsid w:val="00DD326C"/>
    <w:rsid w:val="00E411A6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C0384"/>
  <w15:docId w15:val="{2EAF3C18-5215-4EF8-B757-C82CE070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34</TotalTime>
  <Pages>1</Pages>
  <Words>245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User</cp:lastModifiedBy>
  <cp:revision>4</cp:revision>
  <dcterms:created xsi:type="dcterms:W3CDTF">2020-05-07T09:27:00Z</dcterms:created>
  <dcterms:modified xsi:type="dcterms:W3CDTF">2020-10-01T14:33:00Z</dcterms:modified>
</cp:coreProperties>
</file>