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0E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5A12CBDD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15AC1D7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1CB5096" w14:textId="5860FF51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</w:rPr>
              <w:t>1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FDF7185" w14:textId="77777777" w:rsidR="001958F5" w:rsidRPr="001958F5" w:rsidRDefault="001068DF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44954600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3C13E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B926D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3CC3D" w14:textId="6A943D54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7078E2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008F1A9A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CFC42A4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5CB175A9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AB4ABA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5E7FC3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82C8B" w14:textId="0102F14F" w:rsidR="000C7630" w:rsidRPr="008227D4" w:rsidRDefault="007078E2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982,20</w:t>
            </w:r>
          </w:p>
        </w:tc>
      </w:tr>
      <w:tr w:rsidR="000C7630" w14:paraId="72901364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FBB1D5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38E1FF43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A80BC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98C82" w14:textId="1721A13D" w:rsidR="000C7630" w:rsidRPr="005F0131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1082,15</w:t>
            </w:r>
          </w:p>
        </w:tc>
      </w:tr>
      <w:tr w:rsidR="000C7630" w14:paraId="0A29E23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4DE10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7D3AC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02860" w14:textId="13F6C9AF" w:rsidR="000C7630" w:rsidRPr="008227D4" w:rsidRDefault="00BE3E5A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858,12</w:t>
            </w:r>
          </w:p>
        </w:tc>
      </w:tr>
      <w:tr w:rsidR="000C7630" w14:paraId="087F007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8FF3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3147B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57B10" w14:textId="07D15C6D" w:rsidR="000C7630" w:rsidRPr="008227D4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808,72</w:t>
            </w:r>
          </w:p>
        </w:tc>
      </w:tr>
      <w:tr w:rsidR="000C7630" w14:paraId="1F2EE010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FA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8AD9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5703" w14:textId="7085D1A6" w:rsidR="000C7630" w:rsidRPr="00D41729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642,00</w:t>
            </w:r>
          </w:p>
        </w:tc>
      </w:tr>
      <w:tr w:rsidR="000C7630" w14:paraId="01B81443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94B6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EE38" w14:textId="4CD27C6C" w:rsidR="000C7630" w:rsidRDefault="004613A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CDF6" w14:textId="6F96BF8E" w:rsidR="000C7630" w:rsidRPr="00D41729" w:rsidRDefault="004613A5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722,33</w:t>
            </w:r>
          </w:p>
        </w:tc>
      </w:tr>
    </w:tbl>
    <w:p w14:paraId="0DEE032B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613A5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078E2"/>
    <w:rsid w:val="00740CAC"/>
    <w:rsid w:val="0074428A"/>
    <w:rsid w:val="007B3CCE"/>
    <w:rsid w:val="008227D4"/>
    <w:rsid w:val="0083768A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E3E5A"/>
    <w:rsid w:val="00C21F5C"/>
    <w:rsid w:val="00C506A9"/>
    <w:rsid w:val="00C5109E"/>
    <w:rsid w:val="00C623D4"/>
    <w:rsid w:val="00C666AE"/>
    <w:rsid w:val="00C80A14"/>
    <w:rsid w:val="00CF2694"/>
    <w:rsid w:val="00D2100A"/>
    <w:rsid w:val="00D41729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D002"/>
  <w15:docId w15:val="{DBFAE529-7968-4DAC-83EC-4F5DAD1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1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</cp:revision>
  <dcterms:created xsi:type="dcterms:W3CDTF">2021-04-21T12:01:00Z</dcterms:created>
  <dcterms:modified xsi:type="dcterms:W3CDTF">2021-04-21T12:01:00Z</dcterms:modified>
</cp:coreProperties>
</file>